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08"/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245"/>
        <w:gridCol w:w="1080"/>
        <w:gridCol w:w="3169"/>
        <w:gridCol w:w="1418"/>
        <w:gridCol w:w="2484"/>
      </w:tblGrid>
      <w:tr w:rsidR="005F106B" w:rsidRPr="005F106B" w14:paraId="37C293C4" w14:textId="77777777" w:rsidTr="001D27A1">
        <w:trPr>
          <w:trHeight w:val="756"/>
        </w:trPr>
        <w:tc>
          <w:tcPr>
            <w:tcW w:w="2245" w:type="dxa"/>
            <w:vMerge w:val="restart"/>
            <w:shd w:val="clear" w:color="auto" w:fill="auto"/>
            <w:tcMar>
              <w:top w:w="0" w:type="dxa"/>
            </w:tcMar>
          </w:tcPr>
          <w:p w14:paraId="37C293C2" w14:textId="011035D4" w:rsidR="00150EF6" w:rsidRPr="005F106B" w:rsidRDefault="00150EF6" w:rsidP="00150EF6">
            <w:pPr>
              <w:rPr>
                <w:color w:val="1F497D" w:themeColor="text2"/>
              </w:rPr>
            </w:pPr>
            <w:r w:rsidRPr="005F106B">
              <w:rPr>
                <w:noProof/>
                <w:color w:val="1F497D" w:themeColor="text2"/>
              </w:rPr>
              <w:drawing>
                <wp:inline distT="0" distB="0" distL="0" distR="0" wp14:anchorId="65EDAE53" wp14:editId="10141543">
                  <wp:extent cx="1279686" cy="184852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42" cy="184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1" w:type="dxa"/>
            <w:gridSpan w:val="4"/>
            <w:shd w:val="clear" w:color="auto" w:fill="auto"/>
          </w:tcPr>
          <w:p w14:paraId="4E13EFD7" w14:textId="77777777" w:rsidR="00150EF6" w:rsidRPr="005F106B" w:rsidRDefault="00150EF6" w:rsidP="00150EF6">
            <w:pPr>
              <w:pStyle w:val="Heading1"/>
              <w:rPr>
                <w:color w:val="1F497D" w:themeColor="text2"/>
              </w:rPr>
            </w:pPr>
            <w:r w:rsidRPr="005F106B">
              <w:rPr>
                <w:color w:val="1F497D" w:themeColor="text2"/>
              </w:rPr>
              <w:t>NOTIFICATION OF SALES</w:t>
            </w:r>
          </w:p>
          <w:p w14:paraId="6DE4E17F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  <w:p w14:paraId="09794CA6" w14:textId="72EB08AA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 xml:space="preserve">Date: </w:t>
            </w:r>
            <w:sdt>
              <w:sdtPr>
                <w:rPr>
                  <w:color w:val="1F497D" w:themeColor="text2"/>
                  <w:sz w:val="20"/>
                </w:rPr>
                <w:alias w:val="Date"/>
                <w:tag w:val="Date"/>
                <w:id w:val="-1607422699"/>
                <w:placeholder>
                  <w:docPart w:val="D32ED70423C24828B363F836EF04CDA7"/>
                </w:placeholder>
                <w:date w:fullDate="2019-09-02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37C0E">
                  <w:rPr>
                    <w:color w:val="1F497D" w:themeColor="text2"/>
                    <w:sz w:val="20"/>
                  </w:rPr>
                  <w:t>September 2, 2019</w:t>
                </w:r>
              </w:sdtContent>
            </w:sdt>
          </w:p>
          <w:p w14:paraId="37C293C3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</w:tc>
      </w:tr>
      <w:tr w:rsidR="005F106B" w:rsidRPr="005F106B" w14:paraId="37C293D7" w14:textId="77777777" w:rsidTr="001D27A1">
        <w:trPr>
          <w:trHeight w:val="1155"/>
        </w:trPr>
        <w:tc>
          <w:tcPr>
            <w:tcW w:w="2245" w:type="dxa"/>
            <w:vMerge/>
            <w:shd w:val="clear" w:color="auto" w:fill="auto"/>
            <w:tcMar>
              <w:top w:w="0" w:type="dxa"/>
            </w:tcMar>
          </w:tcPr>
          <w:p w14:paraId="37C293C9" w14:textId="77777777" w:rsidR="00150EF6" w:rsidRPr="005F106B" w:rsidRDefault="00150EF6" w:rsidP="00150EF6">
            <w:pPr>
              <w:rPr>
                <w:color w:val="1F497D" w:themeColor="text2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7C293CA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From</w:t>
            </w:r>
          </w:p>
        </w:tc>
        <w:tc>
          <w:tcPr>
            <w:tcW w:w="3169" w:type="dxa"/>
            <w:shd w:val="clear" w:color="auto" w:fill="auto"/>
          </w:tcPr>
          <w:p w14:paraId="37C293CB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Office of the Clerk of Tynwald</w:t>
            </w:r>
          </w:p>
          <w:p w14:paraId="37C293CC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Legislative Buildings</w:t>
            </w:r>
          </w:p>
          <w:p w14:paraId="37C293CD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Finch Road</w:t>
            </w:r>
          </w:p>
          <w:p w14:paraId="37C293CE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Douglas, Isle of Man</w:t>
            </w:r>
          </w:p>
          <w:p w14:paraId="37C293CF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IM1 3PW</w:t>
            </w:r>
          </w:p>
          <w:p w14:paraId="37C293D0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C293D1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To</w:t>
            </w:r>
          </w:p>
        </w:tc>
        <w:tc>
          <w:tcPr>
            <w:tcW w:w="2484" w:type="dxa"/>
            <w:shd w:val="clear" w:color="auto" w:fill="auto"/>
          </w:tcPr>
          <w:p w14:paraId="37C293D2" w14:textId="02B1F105" w:rsidR="00150EF6" w:rsidRPr="005F106B" w:rsidRDefault="00567C0D" w:rsidP="00150EF6">
            <w:pPr>
              <w:pStyle w:val="Right-alignedtex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Bob </w:t>
            </w:r>
            <w:proofErr w:type="spellStart"/>
            <w:r>
              <w:rPr>
                <w:color w:val="1F497D" w:themeColor="text2"/>
                <w:sz w:val="20"/>
              </w:rPr>
              <w:t>Stimpson</w:t>
            </w:r>
            <w:proofErr w:type="spellEnd"/>
          </w:p>
          <w:p w14:paraId="37C293D5" w14:textId="7ED44250" w:rsidR="00150EF6" w:rsidRPr="005F106B" w:rsidRDefault="00567C0D" w:rsidP="00150EF6">
            <w:pPr>
              <w:pStyle w:val="Right-alignedtex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TBC</w:t>
            </w:r>
          </w:p>
          <w:p w14:paraId="37C293D6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</w:p>
        </w:tc>
      </w:tr>
    </w:tbl>
    <w:p w14:paraId="37C293D8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4455"/>
        <w:gridCol w:w="1047"/>
        <w:gridCol w:w="3260"/>
        <w:gridCol w:w="1634"/>
      </w:tblGrid>
      <w:tr w:rsidR="005F106B" w:rsidRPr="005F106B" w14:paraId="37C293DD" w14:textId="77777777" w:rsidTr="00961D65">
        <w:trPr>
          <w:cantSplit/>
          <w:trHeight w:val="216"/>
        </w:trPr>
        <w:tc>
          <w:tcPr>
            <w:tcW w:w="445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9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Supplier Details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A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B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Sales Period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C" w14:textId="2B9E65DB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Order</w:t>
            </w:r>
            <w:r w:rsidR="00150EF6"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 xml:space="preserve"> Ref</w:t>
            </w:r>
          </w:p>
        </w:tc>
      </w:tr>
      <w:tr w:rsidR="00220431" w:rsidRPr="005F106B" w14:paraId="37C293E1" w14:textId="77777777" w:rsidTr="00961D65">
        <w:trPr>
          <w:cantSplit/>
          <w:trHeight w:val="216"/>
        </w:trPr>
        <w:tc>
          <w:tcPr>
            <w:tcW w:w="55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E" w14:textId="1A55408D" w:rsidR="00220431" w:rsidRPr="005F106B" w:rsidRDefault="00567C0D" w:rsidP="007F2651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 xml:space="preserve">Bob </w:t>
            </w:r>
            <w:proofErr w:type="spellStart"/>
            <w:r>
              <w:rPr>
                <w:rFonts w:asciiTheme="minorHAnsi" w:hAnsiTheme="minorHAnsi"/>
                <w:color w:val="1F497D" w:themeColor="text2"/>
              </w:rPr>
              <w:t>Stimpson</w:t>
            </w:r>
            <w:proofErr w:type="spellEnd"/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F" w14:textId="238BEFBC" w:rsidR="00220431" w:rsidRPr="005F106B" w:rsidRDefault="00567C0D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Summer 2019</w:t>
            </w:r>
          </w:p>
        </w:tc>
        <w:tc>
          <w:tcPr>
            <w:tcW w:w="16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0" w14:textId="77777777" w:rsidR="00220431" w:rsidRPr="005F106B" w:rsidRDefault="00220431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</w:p>
        </w:tc>
      </w:tr>
    </w:tbl>
    <w:p w14:paraId="37C293E2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966"/>
        <w:gridCol w:w="5670"/>
        <w:gridCol w:w="1984"/>
        <w:gridCol w:w="1701"/>
      </w:tblGrid>
      <w:tr w:rsidR="005F106B" w:rsidRPr="005F106B" w14:paraId="37C293E8" w14:textId="77777777" w:rsidTr="00150EF6">
        <w:trPr>
          <w:cantSplit/>
          <w:trHeight w:val="216"/>
        </w:trPr>
        <w:tc>
          <w:tcPr>
            <w:tcW w:w="96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3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proofErr w:type="spellStart"/>
            <w:r w:rsidRPr="005F106B">
              <w:rPr>
                <w:rFonts w:asciiTheme="minorHAnsi" w:hAnsiTheme="minorHAnsi"/>
                <w:b/>
                <w:color w:val="1F497D" w:themeColor="text2"/>
              </w:rPr>
              <w:t>Qty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4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Description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5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Sale Price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7C293E6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Total</w:t>
            </w:r>
          </w:p>
        </w:tc>
      </w:tr>
      <w:tr w:rsidR="00CB7F05" w:rsidRPr="005F106B" w14:paraId="37C293EE" w14:textId="77777777" w:rsidTr="00150EF6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9" w14:textId="6291715F" w:rsidR="00CB7F05" w:rsidRPr="00CB7F05" w:rsidRDefault="00F90C60" w:rsidP="00961D65">
            <w:pPr>
              <w:pStyle w:val="NoSpacing"/>
              <w:rPr>
                <w:rFonts w:asciiTheme="minorHAnsi" w:hAnsiTheme="minorHAnsi"/>
                <w:b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1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A" w14:textId="610B4CCD" w:rsidR="00CB7F05" w:rsidRPr="00CB7F05" w:rsidRDefault="00F90C60" w:rsidP="00961D65">
            <w:pPr>
              <w:pStyle w:val="NoSpacing"/>
              <w:rPr>
                <w:rFonts w:asciiTheme="minorHAnsi" w:hAnsiTheme="minorHAnsi"/>
                <w:b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 xml:space="preserve">William </w:t>
            </w:r>
            <w:proofErr w:type="spellStart"/>
            <w:r w:rsidRPr="00F90C60">
              <w:rPr>
                <w:rFonts w:asciiTheme="minorHAnsi" w:hAnsiTheme="minorHAnsi"/>
                <w:color w:val="1F497D" w:themeColor="text2"/>
              </w:rPr>
              <w:t>Kennish</w:t>
            </w:r>
            <w:proofErr w:type="spellEnd"/>
            <w:r w:rsidRPr="00F90C60">
              <w:rPr>
                <w:rFonts w:asciiTheme="minorHAnsi" w:hAnsiTheme="minorHAnsi"/>
                <w:color w:val="1F497D" w:themeColor="text2"/>
              </w:rPr>
              <w:t xml:space="preserve"> - </w:t>
            </w:r>
            <w:proofErr w:type="spellStart"/>
            <w:r w:rsidRPr="00F90C60">
              <w:rPr>
                <w:rFonts w:asciiTheme="minorHAnsi" w:hAnsiTheme="minorHAnsi"/>
                <w:color w:val="1F497D" w:themeColor="text2"/>
              </w:rPr>
              <w:t>Manninagh</w:t>
            </w:r>
            <w:proofErr w:type="spellEnd"/>
            <w:r w:rsidRPr="00F90C60">
              <w:rPr>
                <w:rFonts w:asciiTheme="minorHAnsi" w:hAnsiTheme="minorHAnsi"/>
                <w:color w:val="1F497D" w:themeColor="text2"/>
              </w:rPr>
              <w:t xml:space="preserve"> </w:t>
            </w:r>
            <w:proofErr w:type="spellStart"/>
            <w:r w:rsidRPr="00F90C60">
              <w:rPr>
                <w:rFonts w:asciiTheme="minorHAnsi" w:hAnsiTheme="minorHAnsi"/>
                <w:color w:val="1F497D" w:themeColor="text2"/>
              </w:rPr>
              <w:t>Dooie</w:t>
            </w:r>
            <w:proofErr w:type="spellEnd"/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EB" w14:textId="7CF67CDA" w:rsidR="00CB7F05" w:rsidRPr="00CB7F05" w:rsidRDefault="00CB7F05" w:rsidP="00567C0D">
            <w:pPr>
              <w:pStyle w:val="NoSpacing"/>
              <w:jc w:val="right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color w:val="1F497D" w:themeColor="text2"/>
              </w:rPr>
              <w:t>£</w:t>
            </w:r>
            <w:r w:rsidR="00567C0D">
              <w:rPr>
                <w:rFonts w:asciiTheme="minorHAnsi" w:hAnsiTheme="minorHAnsi"/>
                <w:color w:val="1F497D" w:themeColor="text2"/>
              </w:rPr>
              <w:t xml:space="preserve"> 26.00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EC" w14:textId="1720B275" w:rsidR="00CB7F05" w:rsidRPr="005F106B" w:rsidRDefault="00567C0D" w:rsidP="00A37C0E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 w:rsidRPr="005F106B">
              <w:rPr>
                <w:rFonts w:asciiTheme="minorHAnsi" w:hAnsiTheme="minorHAnsi"/>
                <w:color w:val="1F497D" w:themeColor="text2"/>
              </w:rPr>
              <w:t>£</w:t>
            </w:r>
            <w:r>
              <w:rPr>
                <w:rFonts w:asciiTheme="minorHAnsi" w:hAnsiTheme="minorHAnsi"/>
                <w:color w:val="1F497D" w:themeColor="text2"/>
              </w:rPr>
              <w:t xml:space="preserve"> 26.00</w:t>
            </w:r>
          </w:p>
        </w:tc>
      </w:tr>
      <w:tr w:rsidR="00CB7F05" w:rsidRPr="005F106B" w14:paraId="37C293F8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5" w14:textId="77777777" w:rsidR="00CB7F05" w:rsidRPr="001F2B9A" w:rsidRDefault="00CB7F05" w:rsidP="00961D65">
            <w:pPr>
              <w:pStyle w:val="Right-alignedtext"/>
              <w:rPr>
                <w:b/>
                <w:color w:val="1F497D" w:themeColor="text2"/>
                <w:sz w:val="20"/>
              </w:rPr>
            </w:pPr>
            <w:r w:rsidRPr="001F2B9A">
              <w:rPr>
                <w:b/>
                <w:color w:val="1F497D" w:themeColor="text2"/>
                <w:sz w:val="20"/>
              </w:rPr>
              <w:t>SUBTOTAL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6" w14:textId="0CB1F020" w:rsidR="00CB7F05" w:rsidRPr="001F2B9A" w:rsidRDefault="00567C0D" w:rsidP="00A37C0E">
            <w:pPr>
              <w:pStyle w:val="Right-alignedtext"/>
              <w:rPr>
                <w:b/>
                <w:color w:val="1F497D" w:themeColor="text2"/>
                <w:sz w:val="20"/>
              </w:rPr>
            </w:pPr>
            <w:r>
              <w:rPr>
                <w:b/>
                <w:color w:val="1F497D" w:themeColor="text2"/>
                <w:sz w:val="20"/>
              </w:rPr>
              <w:t>£ 26.00</w:t>
            </w:r>
          </w:p>
        </w:tc>
      </w:tr>
      <w:tr w:rsidR="00CB7F05" w:rsidRPr="005F106B" w14:paraId="37C293FC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9" w14:textId="77777777" w:rsidR="00CB7F05" w:rsidRPr="001F2B9A" w:rsidRDefault="00CB7F05" w:rsidP="00961D65">
            <w:pPr>
              <w:pStyle w:val="Right-alignedtext"/>
              <w:rPr>
                <w:color w:val="1F497D" w:themeColor="text2"/>
                <w:sz w:val="20"/>
              </w:rPr>
            </w:pPr>
            <w:r w:rsidRPr="001F2B9A">
              <w:rPr>
                <w:color w:val="1F497D" w:themeColor="text2"/>
                <w:sz w:val="20"/>
              </w:rPr>
              <w:t>Commission @ 20%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A" w14:textId="5EC43D19" w:rsidR="00CB7F05" w:rsidRPr="001F2B9A" w:rsidRDefault="00CB7F05" w:rsidP="00567C0D">
            <w:pPr>
              <w:pStyle w:val="Right-alignedtext"/>
              <w:rPr>
                <w:color w:val="1F497D" w:themeColor="text2"/>
                <w:sz w:val="20"/>
              </w:rPr>
            </w:pPr>
            <w:r w:rsidRPr="001F2B9A">
              <w:rPr>
                <w:color w:val="1F497D" w:themeColor="text2"/>
                <w:sz w:val="20"/>
              </w:rPr>
              <w:t>£</w:t>
            </w:r>
            <w:r w:rsidR="00567C0D">
              <w:rPr>
                <w:color w:val="1F497D" w:themeColor="text2"/>
                <w:sz w:val="20"/>
              </w:rPr>
              <w:t>5.20</w:t>
            </w:r>
          </w:p>
        </w:tc>
      </w:tr>
      <w:tr w:rsidR="00CB7F05" w:rsidRPr="005F106B" w14:paraId="50CB7382" w14:textId="77777777" w:rsidTr="00CF528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407D38CE" w14:textId="14648CF8" w:rsidR="00CB7F05" w:rsidRPr="001F2B9A" w:rsidRDefault="00CB7F05" w:rsidP="00961D65">
            <w:pPr>
              <w:pStyle w:val="Right-alignedtext"/>
              <w:rPr>
                <w:color w:val="1F497D" w:themeColor="text2"/>
                <w:sz w:val="20"/>
              </w:rPr>
            </w:pPr>
            <w:r>
              <w:rPr>
                <w:b/>
                <w:color w:val="1F497D" w:themeColor="text2"/>
                <w:sz w:val="24"/>
              </w:rPr>
              <w:t xml:space="preserve">Awaiting invoice for  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1EF8FB3F" w14:textId="0F6E4202" w:rsidR="00CB7F05" w:rsidRPr="001F2B9A" w:rsidRDefault="00CB7F05" w:rsidP="00567C0D">
            <w:pPr>
              <w:pStyle w:val="Right-alignedtext"/>
              <w:rPr>
                <w:color w:val="1F497D" w:themeColor="text2"/>
                <w:sz w:val="20"/>
              </w:rPr>
            </w:pPr>
            <w:r>
              <w:rPr>
                <w:b/>
                <w:color w:val="1F497D" w:themeColor="text2"/>
                <w:sz w:val="24"/>
              </w:rPr>
              <w:t>£</w:t>
            </w:r>
            <w:r w:rsidRPr="007A3A88">
              <w:rPr>
                <w:b/>
                <w:color w:val="1F497D" w:themeColor="text2"/>
                <w:sz w:val="24"/>
              </w:rPr>
              <w:t xml:space="preserve"> </w:t>
            </w:r>
            <w:sdt>
              <w:sdtPr>
                <w:rPr>
                  <w:b/>
                  <w:color w:val="1F497D" w:themeColor="text2"/>
                  <w:sz w:val="24"/>
                </w:rPr>
                <w:alias w:val="Value"/>
                <w:tag w:val="Value"/>
                <w:id w:val="763431198"/>
                <w:placeholder>
                  <w:docPart w:val="CF100FA13C4140DCB12D7D5D4CDD3932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27BC8F52-7250-47C4-8400-24AF087FD149}"/>
                <w:text/>
              </w:sdtPr>
              <w:sdtEndPr/>
              <w:sdtContent>
                <w:r w:rsidR="001D5460">
                  <w:rPr>
                    <w:b/>
                    <w:color w:val="1F497D" w:themeColor="text2"/>
                    <w:sz w:val="24"/>
                    <w:lang w:val="en-GB"/>
                  </w:rPr>
                  <w:t>20.8</w:t>
                </w:r>
              </w:sdtContent>
            </w:sdt>
          </w:p>
        </w:tc>
      </w:tr>
    </w:tbl>
    <w:p w14:paraId="64B16102" w14:textId="77777777" w:rsidR="003556B1" w:rsidRDefault="003556B1" w:rsidP="003556B1">
      <w:pPr>
        <w:rPr>
          <w:b/>
          <w:color w:val="1F497D" w:themeColor="text2"/>
          <w:sz w:val="24"/>
        </w:rPr>
      </w:pPr>
    </w:p>
    <w:p w14:paraId="1C3CAC79" w14:textId="77777777" w:rsidR="003556B1" w:rsidRPr="003556B1" w:rsidRDefault="003556B1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3556B1" w:rsidRPr="003556B1" w14:paraId="2BC1EFF2" w14:textId="77777777" w:rsidTr="00A96EF9">
        <w:trPr>
          <w:trHeight w:val="373"/>
        </w:trPr>
        <w:tc>
          <w:tcPr>
            <w:tcW w:w="2835" w:type="dxa"/>
          </w:tcPr>
          <w:p w14:paraId="5EB16A28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Name on the account</w:t>
            </w:r>
          </w:p>
        </w:tc>
        <w:tc>
          <w:tcPr>
            <w:tcW w:w="3686" w:type="dxa"/>
          </w:tcPr>
          <w:p w14:paraId="57427651" w14:textId="497E1081" w:rsidR="003556B1" w:rsidRPr="003556B1" w:rsidRDefault="001D5460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proofErr w:type="spellStart"/>
            <w:r w:rsidRPr="001D5460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Mr</w:t>
            </w:r>
            <w:proofErr w:type="spellEnd"/>
            <w:r w:rsidRPr="001D5460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 xml:space="preserve"> R W </w:t>
            </w:r>
            <w:proofErr w:type="spellStart"/>
            <w:r w:rsidRPr="001D5460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Stimpson</w:t>
            </w:r>
            <w:proofErr w:type="spellEnd"/>
          </w:p>
        </w:tc>
      </w:tr>
      <w:tr w:rsidR="003556B1" w:rsidRPr="003556B1" w14:paraId="1B961BE5" w14:textId="77777777" w:rsidTr="00A96EF9">
        <w:trPr>
          <w:trHeight w:val="373"/>
        </w:trPr>
        <w:tc>
          <w:tcPr>
            <w:tcW w:w="2835" w:type="dxa"/>
          </w:tcPr>
          <w:p w14:paraId="4A1EEDAE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Sort Code</w:t>
            </w:r>
          </w:p>
        </w:tc>
        <w:tc>
          <w:tcPr>
            <w:tcW w:w="3686" w:type="dxa"/>
          </w:tcPr>
          <w:p w14:paraId="1F911317" w14:textId="6CE65522" w:rsidR="003556B1" w:rsidRPr="003556B1" w:rsidRDefault="001D5460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1D5460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32887207</w:t>
            </w:r>
          </w:p>
        </w:tc>
      </w:tr>
      <w:tr w:rsidR="003556B1" w:rsidRPr="003556B1" w14:paraId="409BDC84" w14:textId="77777777" w:rsidTr="00A96EF9">
        <w:trPr>
          <w:trHeight w:val="373"/>
        </w:trPr>
        <w:tc>
          <w:tcPr>
            <w:tcW w:w="2835" w:type="dxa"/>
          </w:tcPr>
          <w:p w14:paraId="68B8DF0E" w14:textId="77777777" w:rsidR="003556B1" w:rsidRPr="003556B1" w:rsidRDefault="003556B1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3556B1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Account Number</w:t>
            </w:r>
          </w:p>
        </w:tc>
        <w:tc>
          <w:tcPr>
            <w:tcW w:w="3686" w:type="dxa"/>
          </w:tcPr>
          <w:p w14:paraId="17520523" w14:textId="270709AB" w:rsidR="003556B1" w:rsidRPr="003556B1" w:rsidRDefault="001D5460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4"/>
                <w:szCs w:val="24"/>
              </w:rPr>
            </w:pPr>
            <w:r w:rsidRPr="001D5460">
              <w:rPr>
                <w:rFonts w:ascii="Open Sans" w:hAnsi="Open Sans" w:cs="Open Sans"/>
                <w:color w:val="1F497D" w:themeColor="text2"/>
                <w:sz w:val="24"/>
                <w:szCs w:val="24"/>
              </w:rPr>
              <w:t>40-19-38</w:t>
            </w:r>
          </w:p>
        </w:tc>
      </w:tr>
    </w:tbl>
    <w:p w14:paraId="4C01C770" w14:textId="77777777" w:rsidR="001D5460" w:rsidRDefault="001D5460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</w:p>
    <w:p w14:paraId="366794C3" w14:textId="77777777" w:rsidR="003556B1" w:rsidRPr="003556B1" w:rsidRDefault="003556B1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bookmarkStart w:id="0" w:name="_GoBack"/>
      <w:bookmarkEnd w:id="0"/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 xml:space="preserve">Our commission is the sale price less 20% </w:t>
      </w: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ab/>
      </w:r>
    </w:p>
    <w:p w14:paraId="3EC2CA64" w14:textId="77777777" w:rsidR="003556B1" w:rsidRPr="003556B1" w:rsidRDefault="003556B1" w:rsidP="003556B1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 xml:space="preserve">Payment for this period will be made against Government Order ref: </w:t>
      </w:r>
      <w:sdt>
        <w:sdtPr>
          <w:rPr>
            <w:rFonts w:ascii="Open Sans" w:hAnsi="Open Sans" w:cs="Open Sans"/>
            <w:b/>
            <w:color w:val="1F497D" w:themeColor="text2"/>
            <w:sz w:val="24"/>
            <w:szCs w:val="24"/>
          </w:rPr>
          <w:alias w:val="PO Ref"/>
          <w:tag w:val="CustomerID"/>
          <w:id w:val="1344677294"/>
          <w:placeholder>
            <w:docPart w:val="ED215D8CFA294A8CA74543F45B8246A8"/>
          </w:placeholder>
          <w:showingPlcHdr/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27BC8F52-7250-47C4-8400-24AF087FD149}"/>
          <w:text/>
        </w:sdtPr>
        <w:sdtEndPr/>
        <w:sdtContent>
          <w:r w:rsidRPr="003556B1">
            <w:rPr>
              <w:rStyle w:val="PlaceholderText"/>
              <w:rFonts w:ascii="Open Sans" w:hAnsi="Open Sans" w:cs="Open Sans"/>
              <w:color w:val="1F497D" w:themeColor="text2"/>
              <w:sz w:val="24"/>
              <w:szCs w:val="24"/>
            </w:rPr>
            <w:t>[PO Ref]</w:t>
          </w:r>
        </w:sdtContent>
      </w:sdt>
    </w:p>
    <w:p w14:paraId="4F1E55FD" w14:textId="77777777" w:rsidR="007F2651" w:rsidRPr="003556B1" w:rsidRDefault="007F2651" w:rsidP="007F2651">
      <w:pPr>
        <w:rPr>
          <w:rFonts w:ascii="Open Sans" w:eastAsia="MS PGothic" w:hAnsi="Open Sans" w:cs="Open Sans"/>
          <w:color w:val="1F497D" w:themeColor="text2"/>
          <w:sz w:val="24"/>
          <w:szCs w:val="24"/>
        </w:rPr>
      </w:pPr>
    </w:p>
    <w:p w14:paraId="37C29403" w14:textId="60C56470" w:rsidR="00220431" w:rsidRPr="005F106B" w:rsidRDefault="00220431">
      <w:pPr>
        <w:rPr>
          <w:rFonts w:ascii="Candy Square BTN Striped" w:hAnsi="Candy Square BTN Striped"/>
          <w:color w:val="1F497D" w:themeColor="text2"/>
        </w:rPr>
      </w:pPr>
    </w:p>
    <w:sectPr w:rsidR="00220431" w:rsidRPr="005F106B" w:rsidSect="00220431">
      <w:footerReference w:type="first" r:id="rId13"/>
      <w:pgSz w:w="11894" w:h="16834"/>
      <w:pgMar w:top="1440" w:right="864" w:bottom="1440" w:left="864" w:header="720" w:footer="720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29440" w14:textId="77777777" w:rsidR="0024188B" w:rsidRDefault="0024188B" w:rsidP="008D397F">
      <w:r>
        <w:separator/>
      </w:r>
    </w:p>
  </w:endnote>
  <w:endnote w:type="continuationSeparator" w:id="0">
    <w:p w14:paraId="37C29441" w14:textId="77777777" w:rsidR="0024188B" w:rsidRDefault="0024188B" w:rsidP="008D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29443" w14:textId="77777777" w:rsidR="008D397F" w:rsidRDefault="008D397F" w:rsidP="007711F4">
    <w:pPr>
      <w:pStyle w:val="Footer"/>
      <w:tabs>
        <w:tab w:val="clear" w:pos="8640"/>
        <w:tab w:val="right" w:pos="10170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2943E" w14:textId="77777777" w:rsidR="0024188B" w:rsidRDefault="0024188B" w:rsidP="008D397F">
      <w:r>
        <w:separator/>
      </w:r>
    </w:p>
  </w:footnote>
  <w:footnote w:type="continuationSeparator" w:id="0">
    <w:p w14:paraId="37C2943F" w14:textId="77777777" w:rsidR="0024188B" w:rsidRDefault="0024188B" w:rsidP="008D3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8B"/>
    <w:rsid w:val="00005AF2"/>
    <w:rsid w:val="000C4FF5"/>
    <w:rsid w:val="000F3D99"/>
    <w:rsid w:val="00120E16"/>
    <w:rsid w:val="001311B2"/>
    <w:rsid w:val="00150EF6"/>
    <w:rsid w:val="001D27A1"/>
    <w:rsid w:val="001D5460"/>
    <w:rsid w:val="001F2B9A"/>
    <w:rsid w:val="00220431"/>
    <w:rsid w:val="0024188B"/>
    <w:rsid w:val="00271875"/>
    <w:rsid w:val="0034334E"/>
    <w:rsid w:val="003556B1"/>
    <w:rsid w:val="003B4561"/>
    <w:rsid w:val="00406DCC"/>
    <w:rsid w:val="004A7CE5"/>
    <w:rsid w:val="00567C0D"/>
    <w:rsid w:val="005D096A"/>
    <w:rsid w:val="005D7A00"/>
    <w:rsid w:val="005F106B"/>
    <w:rsid w:val="0067657F"/>
    <w:rsid w:val="006C18C7"/>
    <w:rsid w:val="00765E53"/>
    <w:rsid w:val="007711F4"/>
    <w:rsid w:val="0077762A"/>
    <w:rsid w:val="0078329B"/>
    <w:rsid w:val="007D20B5"/>
    <w:rsid w:val="007F2651"/>
    <w:rsid w:val="008558B2"/>
    <w:rsid w:val="008D397F"/>
    <w:rsid w:val="008E1C3F"/>
    <w:rsid w:val="009A3B60"/>
    <w:rsid w:val="00A13F16"/>
    <w:rsid w:val="00A37C0E"/>
    <w:rsid w:val="00A44A08"/>
    <w:rsid w:val="00CB7F05"/>
    <w:rsid w:val="00CC1CF5"/>
    <w:rsid w:val="00CC4C50"/>
    <w:rsid w:val="00D331D7"/>
    <w:rsid w:val="00D52EBE"/>
    <w:rsid w:val="00E30E37"/>
    <w:rsid w:val="00F03712"/>
    <w:rsid w:val="00F27834"/>
    <w:rsid w:val="00F9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37C29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ice%20Admin\TEMPLATES\CoT%20Office%20Admin%20Templates\Letterheads\Office%20of%20COT%20EngManx%20ltrh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32ED70423C24828B363F836EF04C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ACB2D-1ABF-43B9-B777-F8EF9BCB2025}"/>
      </w:docPartPr>
      <w:docPartBody>
        <w:p w14:paraId="63953D29" w14:textId="0B539A89" w:rsidR="00761283" w:rsidRDefault="00175EAF" w:rsidP="00175EAF">
          <w:pPr>
            <w:pStyle w:val="D32ED70423C24828B363F836EF04CDA7"/>
          </w:pPr>
          <w:r>
            <w:t>[Click to select date]</w:t>
          </w:r>
        </w:p>
      </w:docPartBody>
    </w:docPart>
    <w:docPart>
      <w:docPartPr>
        <w:name w:val="ED215D8CFA294A8CA74543F45B824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94285-13FF-40DA-98B8-0646D3DAEBDD}"/>
      </w:docPartPr>
      <w:docPartBody>
        <w:p w14:paraId="4439FBBF" w14:textId="3F20B44A" w:rsidR="00012D0D" w:rsidRDefault="00794699" w:rsidP="00794699">
          <w:pPr>
            <w:pStyle w:val="ED215D8CFA294A8CA74543F45B8246A8"/>
          </w:pPr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CF100FA13C4140DCB12D7D5D4CDD3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4FDB7-DDC5-45E3-AA01-F9B9690EB9B9}"/>
      </w:docPartPr>
      <w:docPartBody>
        <w:p w14:paraId="3F0C97BA" w14:textId="20D5B5D6" w:rsidR="008C7B35" w:rsidRDefault="00012D0D" w:rsidP="00012D0D">
          <w:pPr>
            <w:pStyle w:val="CF100FA13C4140DCB12D7D5D4CDD3932"/>
          </w:pPr>
          <w:r w:rsidRPr="002E3D41">
            <w:rPr>
              <w:rStyle w:val="PlaceholderText"/>
            </w:rPr>
            <w:t>[Value]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34"/>
    <w:rsid w:val="00012D0D"/>
    <w:rsid w:val="00156AAA"/>
    <w:rsid w:val="00175EAF"/>
    <w:rsid w:val="00761283"/>
    <w:rsid w:val="00794699"/>
    <w:rsid w:val="008C7B35"/>
    <w:rsid w:val="00B61634"/>
    <w:rsid w:val="00E7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C0D2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2D0D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  <w:style w:type="paragraph" w:customStyle="1" w:styleId="E05EF0930AD547D78842911FC9B52694">
    <w:name w:val="E05EF0930AD547D78842911FC9B52694"/>
    <w:rsid w:val="00794699"/>
  </w:style>
  <w:style w:type="paragraph" w:customStyle="1" w:styleId="ED215D8CFA294A8CA74543F45B8246A8">
    <w:name w:val="ED215D8CFA294A8CA74543F45B8246A8"/>
    <w:rsid w:val="00794699"/>
  </w:style>
  <w:style w:type="paragraph" w:customStyle="1" w:styleId="21AD95ACD0F4432CAC62AE2536E4B1B2">
    <w:name w:val="21AD95ACD0F4432CAC62AE2536E4B1B2"/>
    <w:rsid w:val="00794699"/>
  </w:style>
  <w:style w:type="paragraph" w:customStyle="1" w:styleId="73537B90C60647C280C2A82586539C34">
    <w:name w:val="73537B90C60647C280C2A82586539C34"/>
    <w:rsid w:val="00012D0D"/>
  </w:style>
  <w:style w:type="paragraph" w:customStyle="1" w:styleId="CF100FA13C4140DCB12D7D5D4CDD3932">
    <w:name w:val="CF100FA13C4140DCB12D7D5D4CDD3932"/>
    <w:rsid w:val="00012D0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2D0D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  <w:style w:type="paragraph" w:customStyle="1" w:styleId="E05EF0930AD547D78842911FC9B52694">
    <w:name w:val="E05EF0930AD547D78842911FC9B52694"/>
    <w:rsid w:val="00794699"/>
  </w:style>
  <w:style w:type="paragraph" w:customStyle="1" w:styleId="ED215D8CFA294A8CA74543F45B8246A8">
    <w:name w:val="ED215D8CFA294A8CA74543F45B8246A8"/>
    <w:rsid w:val="00794699"/>
  </w:style>
  <w:style w:type="paragraph" w:customStyle="1" w:styleId="21AD95ACD0F4432CAC62AE2536E4B1B2">
    <w:name w:val="21AD95ACD0F4432CAC62AE2536E4B1B2"/>
    <w:rsid w:val="00794699"/>
  </w:style>
  <w:style w:type="paragraph" w:customStyle="1" w:styleId="73537B90C60647C280C2A82586539C34">
    <w:name w:val="73537B90C60647C280C2A82586539C34"/>
    <w:rsid w:val="00012D0D"/>
  </w:style>
  <w:style w:type="paragraph" w:customStyle="1" w:styleId="CF100FA13C4140DCB12D7D5D4CDD3932">
    <w:name w:val="CF100FA13C4140DCB12D7D5D4CDD3932"/>
    <w:rsid w:val="00012D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Stimpson</Supplier>
    <Date_x0020_Stamp xmlns="af4025bd-eda9-4d6d-bcbe-7de91e238b29">2019-09-29T23:00:00+00:00</Date_x0020_Stamp>
    <Value xmlns="af4025bd-eda9-4d6d-bcbe-7de91e238b29">20.8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/>
</file>

<file path=customXml/itemProps2.xml><?xml version="1.0" encoding="utf-8"?>
<ds:datastoreItem xmlns:ds="http://schemas.openxmlformats.org/officeDocument/2006/customXml" ds:itemID="{27BC8F52-7250-47C4-8400-24AF087FD149}"/>
</file>

<file path=customXml/itemProps3.xml><?xml version="1.0" encoding="utf-8"?>
<ds:datastoreItem xmlns:ds="http://schemas.openxmlformats.org/officeDocument/2006/customXml" ds:itemID="{7061BB41-315B-4E21-8781-91297921C9C8}"/>
</file>

<file path=customXml/itemProps4.xml><?xml version="1.0" encoding="utf-8"?>
<ds:datastoreItem xmlns:ds="http://schemas.openxmlformats.org/officeDocument/2006/customXml" ds:itemID="{9F3C7397-E6FC-423F-9CA9-CC440EF18172}"/>
</file>

<file path=customXml/itemProps5.xml><?xml version="1.0" encoding="utf-8"?>
<ds:datastoreItem xmlns:ds="http://schemas.openxmlformats.org/officeDocument/2006/customXml" ds:itemID="{FA7D630A-A177-4F5E-8BA6-2D5637AEB667}"/>
</file>

<file path=docProps/app.xml><?xml version="1.0" encoding="utf-8"?>
<Properties xmlns="http://schemas.openxmlformats.org/officeDocument/2006/extended-properties" xmlns:vt="http://schemas.openxmlformats.org/officeDocument/2006/docPropsVTypes">
  <Template>Office of COT EngManx ltrhd.dot</Template>
  <TotalTime>4</TotalTime>
  <Pages>1</Pages>
  <Words>115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CoT</Company>
  <LinksUpToDate>false</LinksUpToDate>
  <CharactersWithSpaces>710</CharactersWithSpaces>
  <SharedDoc>false</SharedDoc>
  <HyperlinkBase/>
  <HLinks>
    <vt:vector size="12" baseType="variant">
      <vt:variant>
        <vt:i4>1835116</vt:i4>
      </vt:variant>
      <vt:variant>
        <vt:i4>3</vt:i4>
      </vt:variant>
      <vt:variant>
        <vt:i4>0</vt:i4>
      </vt:variant>
      <vt:variant>
        <vt:i4>5</vt:i4>
      </vt:variant>
      <vt:variant>
        <vt:lpwstr>mailto:m.cornwell-kelly@tynwald.org.im</vt:lpwstr>
      </vt:variant>
      <vt:variant>
        <vt:lpwstr/>
      </vt:variant>
      <vt:variant>
        <vt:i4>8060950</vt:i4>
      </vt:variant>
      <vt:variant>
        <vt:i4>0</vt:i4>
      </vt:variant>
      <vt:variant>
        <vt:i4>0</vt:i4>
      </vt:variant>
      <vt:variant>
        <vt:i4>5</vt:i4>
      </vt:variant>
      <vt:variant>
        <vt:lpwstr>mailto:enquiries@tynwald.org.im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bookd</dc:subject>
  <dc:creator>Ruth Eastham</dc:creator>
  <cp:lastModifiedBy>Ruth Donnelly</cp:lastModifiedBy>
  <cp:revision>5</cp:revision>
  <cp:lastPrinted>2017-05-11T15:40:00Z</cp:lastPrinted>
  <dcterms:created xsi:type="dcterms:W3CDTF">2019-09-06T16:17:00Z</dcterms:created>
  <dcterms:modified xsi:type="dcterms:W3CDTF">2019-10-08T10:54:00Z</dcterms:modified>
  <cp:contentStatus>Closed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0x01010024C5B2D789DDFE4ABF99CEA8E9424CF91D03008CF605D3AB758E448C7920C654719588</vt:lpwstr>
  </property>
  <property fmtid="{D5CDD505-2E9C-101B-9397-08002B2CF9AE}" pid="3" name="Order">
    <vt:r8>4500</vt:r8>
  </property>
  <property fmtid="{D5CDD505-2E9C-101B-9397-08002B2CF9AE}" pid="4" name="_Source">
    <vt:lpwstr>
BeadyManx
</vt:lpwstr>
  </property>
</Properties>
</file>